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DF2" w:rsidRDefault="00AF7DF2" w:rsidP="00AF7DF2">
      <w:pPr>
        <w:pStyle w:val="Paragraphestandard"/>
        <w:tabs>
          <w:tab w:val="left" w:pos="709"/>
          <w:tab w:val="left" w:pos="5561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</w:p>
    <w:p w:rsidR="00962D5C" w:rsidRPr="00AA40FB" w:rsidRDefault="00962D5C" w:rsidP="00BF7678">
      <w:pPr>
        <w:pStyle w:val="Paragraphestandard"/>
        <w:tabs>
          <w:tab w:val="left" w:pos="1639"/>
        </w:tabs>
        <w:spacing w:line="240" w:lineRule="auto"/>
        <w:rPr>
          <w:rFonts w:ascii="Arial" w:hAnsi="Arial" w:cs="Arial"/>
          <w:sz w:val="22"/>
          <w:szCs w:val="22"/>
        </w:rPr>
      </w:pPr>
    </w:p>
    <w:p w:rsidR="00AA40FB" w:rsidRPr="00AA40FB" w:rsidRDefault="00AA40FB" w:rsidP="00962D5C">
      <w:pPr>
        <w:pStyle w:val="Paragraphestandard"/>
        <w:tabs>
          <w:tab w:val="left" w:pos="1639"/>
        </w:tabs>
        <w:spacing w:line="240" w:lineRule="auto"/>
        <w:jc w:val="center"/>
        <w:rPr>
          <w:rFonts w:ascii="Arial" w:hAnsi="Arial" w:cs="Arial"/>
          <w:sz w:val="22"/>
          <w:szCs w:val="22"/>
        </w:rPr>
      </w:pPr>
    </w:p>
    <w:p w:rsidR="00962D5C" w:rsidRPr="00AA40FB" w:rsidRDefault="00962D5C" w:rsidP="00962D5C">
      <w:pPr>
        <w:pStyle w:val="Paragraphestandard"/>
        <w:tabs>
          <w:tab w:val="left" w:pos="1639"/>
        </w:tabs>
        <w:spacing w:line="240" w:lineRule="auto"/>
        <w:jc w:val="center"/>
        <w:rPr>
          <w:rFonts w:ascii="Arial" w:hAnsi="Arial" w:cs="Arial"/>
          <w:sz w:val="22"/>
          <w:szCs w:val="22"/>
        </w:rPr>
      </w:pPr>
    </w:p>
    <w:p w:rsidR="00B2124A" w:rsidRPr="00AA40FB" w:rsidRDefault="00B2124A" w:rsidP="00962D5C">
      <w:pPr>
        <w:pStyle w:val="Paragraphestandard"/>
        <w:tabs>
          <w:tab w:val="left" w:pos="1639"/>
        </w:tabs>
        <w:spacing w:line="240" w:lineRule="auto"/>
        <w:jc w:val="center"/>
        <w:rPr>
          <w:rFonts w:ascii="Arial" w:hAnsi="Arial" w:cs="Arial"/>
          <w:sz w:val="22"/>
          <w:szCs w:val="22"/>
        </w:rPr>
      </w:pPr>
    </w:p>
    <w:p w:rsidR="00962D5C" w:rsidRPr="00240FB4" w:rsidRDefault="00962D5C" w:rsidP="00962D5C">
      <w:pPr>
        <w:pStyle w:val="Paragraphestandard"/>
        <w:tabs>
          <w:tab w:val="left" w:pos="1639"/>
        </w:tabs>
        <w:spacing w:line="240" w:lineRule="auto"/>
        <w:jc w:val="center"/>
        <w:rPr>
          <w:rFonts w:ascii="Arial" w:hAnsi="Arial" w:cs="Arial"/>
          <w:sz w:val="22"/>
          <w:szCs w:val="22"/>
          <w:u w:val="single"/>
        </w:rPr>
      </w:pPr>
    </w:p>
    <w:p w:rsidR="00037575" w:rsidRPr="00D64B3B" w:rsidRDefault="00834CBA" w:rsidP="00962D5C">
      <w:pPr>
        <w:pStyle w:val="Paragraphestandard"/>
        <w:tabs>
          <w:tab w:val="left" w:pos="1639"/>
        </w:tabs>
        <w:spacing w:line="240" w:lineRule="auto"/>
        <w:jc w:val="center"/>
        <w:rPr>
          <w:rFonts w:ascii="Arial Narrow" w:hAnsi="Arial Narrow" w:cs="Arial"/>
          <w:color w:val="003050"/>
          <w:sz w:val="28"/>
          <w:szCs w:val="32"/>
          <w:u w:val="single"/>
        </w:rPr>
      </w:pPr>
      <w:r w:rsidRPr="00D64B3B">
        <w:rPr>
          <w:rFonts w:ascii="Arial Narrow" w:hAnsi="Arial Narrow" w:cs="Arial"/>
          <w:color w:val="003050"/>
          <w:sz w:val="28"/>
          <w:szCs w:val="32"/>
          <w:u w:val="single"/>
        </w:rPr>
        <w:t>BORDEREAU D’ENVOI</w:t>
      </w:r>
    </w:p>
    <w:p w:rsidR="00962D5C" w:rsidRPr="00AA40FB" w:rsidRDefault="00962D5C" w:rsidP="00962D5C">
      <w:pPr>
        <w:pStyle w:val="Paragraphestandard"/>
        <w:tabs>
          <w:tab w:val="left" w:pos="1639"/>
        </w:tabs>
        <w:spacing w:line="240" w:lineRule="auto"/>
        <w:jc w:val="center"/>
        <w:rPr>
          <w:rFonts w:ascii="Arial" w:hAnsi="Arial" w:cs="Arial"/>
          <w:sz w:val="22"/>
          <w:szCs w:val="22"/>
        </w:rPr>
      </w:pPr>
    </w:p>
    <w:p w:rsidR="00B2124A" w:rsidRDefault="00B2124A" w:rsidP="00962D5C">
      <w:pPr>
        <w:pStyle w:val="Paragraphestandard"/>
        <w:tabs>
          <w:tab w:val="left" w:pos="1639"/>
        </w:tabs>
        <w:spacing w:line="240" w:lineRule="auto"/>
        <w:jc w:val="center"/>
        <w:rPr>
          <w:rFonts w:ascii="Arial" w:hAnsi="Arial" w:cs="Arial"/>
          <w:sz w:val="22"/>
          <w:szCs w:val="22"/>
        </w:rPr>
      </w:pPr>
    </w:p>
    <w:p w:rsidR="00B076A9" w:rsidRDefault="0097589B" w:rsidP="00A60BFB">
      <w:pPr>
        <w:pStyle w:val="Paragraphestandard"/>
        <w:spacing w:line="360" w:lineRule="auto"/>
        <w:jc w:val="right"/>
        <w:rPr>
          <w:rFonts w:ascii="Arial Narrow" w:hAnsi="Arial Narrow" w:cs="Arial"/>
          <w:color w:val="003050"/>
          <w:sz w:val="22"/>
          <w:szCs w:val="22"/>
        </w:rPr>
      </w:pPr>
      <w:r w:rsidRPr="0097589B">
        <w:rPr>
          <w:rFonts w:ascii="Arial Narrow" w:hAnsi="Arial Narrow" w:cs="Arial"/>
          <w:sz w:val="22"/>
          <w:szCs w:val="22"/>
        </w:rPr>
        <w:tab/>
      </w:r>
      <w:r w:rsidR="00E44E1D">
        <w:rPr>
          <w:rFonts w:ascii="Arial Narrow" w:hAnsi="Arial Narrow" w:cs="Arial"/>
          <w:sz w:val="22"/>
          <w:szCs w:val="22"/>
        </w:rPr>
        <w:tab/>
      </w:r>
      <w:r w:rsidR="00E44E1D">
        <w:rPr>
          <w:rFonts w:ascii="Arial Narrow" w:hAnsi="Arial Narrow" w:cs="Arial"/>
          <w:sz w:val="22"/>
          <w:szCs w:val="22"/>
        </w:rPr>
        <w:tab/>
      </w:r>
    </w:p>
    <w:p w:rsidR="00A60BFB" w:rsidRDefault="00A60BFB" w:rsidP="00A60BFB">
      <w:pPr>
        <w:pStyle w:val="Paragraphestandard"/>
        <w:spacing w:line="360" w:lineRule="auto"/>
        <w:jc w:val="right"/>
        <w:rPr>
          <w:rFonts w:ascii="Arial Narrow" w:hAnsi="Arial Narrow" w:cs="Arial"/>
          <w:color w:val="003050"/>
          <w:sz w:val="22"/>
          <w:szCs w:val="22"/>
        </w:rPr>
      </w:pPr>
    </w:p>
    <w:p w:rsidR="00A60BFB" w:rsidRDefault="00A60BFB" w:rsidP="00A60BFB">
      <w:pPr>
        <w:pStyle w:val="Paragraphestandard"/>
        <w:spacing w:line="360" w:lineRule="auto"/>
        <w:jc w:val="right"/>
        <w:rPr>
          <w:rFonts w:ascii="Arial Narrow" w:hAnsi="Arial Narrow" w:cs="Arial"/>
          <w:color w:val="003050"/>
          <w:sz w:val="22"/>
          <w:szCs w:val="22"/>
        </w:rPr>
      </w:pPr>
    </w:p>
    <w:p w:rsidR="00A60BFB" w:rsidRPr="0097589B" w:rsidRDefault="00A60BFB" w:rsidP="00A60BFB">
      <w:pPr>
        <w:pStyle w:val="Paragraphestandard"/>
        <w:spacing w:line="360" w:lineRule="auto"/>
        <w:jc w:val="right"/>
        <w:rPr>
          <w:rFonts w:ascii="Arial Narrow" w:hAnsi="Arial Narrow" w:cs="Arial"/>
          <w:sz w:val="22"/>
          <w:szCs w:val="22"/>
        </w:rPr>
      </w:pPr>
    </w:p>
    <w:p w:rsidR="00A21CAB" w:rsidRDefault="00A21CAB" w:rsidP="003361C8">
      <w:pPr>
        <w:pStyle w:val="Paragraphestandard"/>
        <w:tabs>
          <w:tab w:val="left" w:pos="1639"/>
        </w:tabs>
        <w:spacing w:line="360" w:lineRule="auto"/>
        <w:jc w:val="right"/>
        <w:rPr>
          <w:rFonts w:ascii="Arial Narrow" w:hAnsi="Arial Narrow" w:cs="Arial"/>
          <w:color w:val="003050"/>
          <w:sz w:val="22"/>
          <w:szCs w:val="22"/>
        </w:rPr>
      </w:pPr>
    </w:p>
    <w:p w:rsidR="00BC3A79" w:rsidRDefault="00BC3A79" w:rsidP="00B2124A">
      <w:pPr>
        <w:pStyle w:val="Paragraphestandard"/>
        <w:tabs>
          <w:tab w:val="left" w:pos="1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7589B" w:rsidRDefault="0097589B" w:rsidP="00BC3A79">
      <w:pPr>
        <w:pStyle w:val="Paragraphestandard"/>
        <w:tabs>
          <w:tab w:val="left" w:pos="1639"/>
        </w:tabs>
        <w:spacing w:line="360" w:lineRule="auto"/>
        <w:jc w:val="right"/>
        <w:rPr>
          <w:rFonts w:ascii="Arial Narrow" w:hAnsi="Arial Narrow" w:cs="Arial"/>
          <w:color w:val="003050"/>
          <w:sz w:val="20"/>
          <w:szCs w:val="22"/>
        </w:rPr>
      </w:pPr>
    </w:p>
    <w:p w:rsidR="00BF7678" w:rsidRDefault="00BF7678" w:rsidP="006477D0">
      <w:pPr>
        <w:pStyle w:val="Paragraphestandard"/>
        <w:tabs>
          <w:tab w:val="left" w:pos="1639"/>
        </w:tabs>
        <w:spacing w:line="360" w:lineRule="auto"/>
        <w:rPr>
          <w:rFonts w:ascii="Arial Narrow" w:hAnsi="Arial Narrow" w:cs="Arial"/>
          <w:color w:val="003050"/>
          <w:sz w:val="20"/>
          <w:szCs w:val="22"/>
        </w:rPr>
      </w:pPr>
    </w:p>
    <w:p w:rsidR="0097589B" w:rsidRDefault="0097589B" w:rsidP="00BC3A79">
      <w:pPr>
        <w:pStyle w:val="Paragraphestandard"/>
        <w:tabs>
          <w:tab w:val="left" w:pos="1639"/>
        </w:tabs>
        <w:spacing w:line="360" w:lineRule="auto"/>
        <w:jc w:val="right"/>
        <w:rPr>
          <w:rFonts w:ascii="Arial Narrow" w:hAnsi="Arial Narrow" w:cs="Arial"/>
          <w:color w:val="003050"/>
          <w:sz w:val="20"/>
          <w:szCs w:val="22"/>
        </w:rPr>
      </w:pPr>
    </w:p>
    <w:p w:rsidR="0097589B" w:rsidRDefault="0097589B" w:rsidP="00BC3A79">
      <w:pPr>
        <w:pStyle w:val="Paragraphestandard"/>
        <w:tabs>
          <w:tab w:val="left" w:pos="1639"/>
        </w:tabs>
        <w:spacing w:line="360" w:lineRule="auto"/>
        <w:jc w:val="right"/>
        <w:rPr>
          <w:rFonts w:ascii="Arial Narrow" w:hAnsi="Arial Narrow" w:cs="Arial"/>
          <w:color w:val="003050"/>
          <w:sz w:val="20"/>
          <w:szCs w:val="22"/>
        </w:rPr>
      </w:pPr>
    </w:p>
    <w:p w:rsidR="007B0DEC" w:rsidRDefault="007B0DEC" w:rsidP="00BC3A79">
      <w:pPr>
        <w:pStyle w:val="Paragraphestandard"/>
        <w:tabs>
          <w:tab w:val="left" w:pos="1639"/>
        </w:tabs>
        <w:spacing w:line="360" w:lineRule="auto"/>
        <w:jc w:val="right"/>
        <w:rPr>
          <w:rFonts w:ascii="Arial Narrow" w:hAnsi="Arial Narrow" w:cs="Arial"/>
          <w:color w:val="003050"/>
          <w:sz w:val="20"/>
          <w:szCs w:val="22"/>
        </w:rPr>
      </w:pPr>
    </w:p>
    <w:p w:rsidR="007B0DEC" w:rsidRDefault="007B0DEC" w:rsidP="00BC3A79">
      <w:pPr>
        <w:pStyle w:val="Paragraphestandard"/>
        <w:tabs>
          <w:tab w:val="left" w:pos="1639"/>
        </w:tabs>
        <w:spacing w:line="360" w:lineRule="auto"/>
        <w:jc w:val="right"/>
        <w:rPr>
          <w:rFonts w:ascii="Arial Narrow" w:hAnsi="Arial Narrow" w:cs="Arial"/>
          <w:color w:val="003050"/>
          <w:sz w:val="20"/>
          <w:szCs w:val="22"/>
        </w:rPr>
      </w:pPr>
    </w:p>
    <w:p w:rsidR="005D18E7" w:rsidRDefault="005D18E7" w:rsidP="00D64B3B">
      <w:pPr>
        <w:pStyle w:val="Paragraphestandard"/>
        <w:tabs>
          <w:tab w:val="left" w:pos="1639"/>
        </w:tabs>
        <w:spacing w:line="360" w:lineRule="auto"/>
        <w:rPr>
          <w:rFonts w:ascii="Arial Narrow" w:hAnsi="Arial Narrow" w:cs="Arial"/>
          <w:color w:val="003050"/>
          <w:sz w:val="22"/>
          <w:szCs w:val="22"/>
        </w:rPr>
      </w:pPr>
      <w:r>
        <w:rPr>
          <w:rFonts w:ascii="Arial Narrow" w:hAnsi="Arial Narrow" w:cs="Arial"/>
          <w:color w:val="003050"/>
          <w:sz w:val="20"/>
          <w:szCs w:val="22"/>
        </w:rPr>
        <w:tab/>
      </w:r>
      <w:r>
        <w:rPr>
          <w:rFonts w:ascii="Arial Narrow" w:hAnsi="Arial Narrow" w:cs="Arial"/>
          <w:color w:val="003050"/>
          <w:sz w:val="20"/>
          <w:szCs w:val="22"/>
        </w:rPr>
        <w:tab/>
      </w:r>
      <w:r>
        <w:rPr>
          <w:rFonts w:ascii="Arial Narrow" w:hAnsi="Arial Narrow" w:cs="Arial"/>
          <w:color w:val="003050"/>
          <w:sz w:val="20"/>
          <w:szCs w:val="22"/>
        </w:rPr>
        <w:tab/>
      </w:r>
      <w:r>
        <w:rPr>
          <w:rFonts w:ascii="Arial Narrow" w:hAnsi="Arial Narrow" w:cs="Arial"/>
          <w:color w:val="003050"/>
          <w:sz w:val="20"/>
          <w:szCs w:val="22"/>
        </w:rPr>
        <w:tab/>
      </w:r>
      <w:r w:rsidR="00BC3A79" w:rsidRPr="00D64B3B">
        <w:rPr>
          <w:rFonts w:ascii="Arial Narrow" w:hAnsi="Arial Narrow" w:cs="Arial"/>
          <w:color w:val="003050"/>
          <w:sz w:val="22"/>
          <w:szCs w:val="22"/>
        </w:rPr>
        <w:t xml:space="preserve"> </w:t>
      </w:r>
    </w:p>
    <w:p w:rsidR="005D18E7" w:rsidRDefault="005D18E7" w:rsidP="005D18E7"/>
    <w:p w:rsidR="00E958A6" w:rsidRDefault="00E958A6" w:rsidP="005D18E7"/>
    <w:p w:rsidR="00DD6035" w:rsidRDefault="00DD6035" w:rsidP="005D18E7"/>
    <w:p w:rsidR="00E958A6" w:rsidRDefault="00E958A6" w:rsidP="005D18E7"/>
    <w:tbl>
      <w:tblPr>
        <w:tblStyle w:val="Grilledutableau"/>
        <w:tblpPr w:leftFromText="141" w:rightFromText="141" w:vertAnchor="page" w:horzAnchor="margin" w:tblpX="783" w:tblpY="7711"/>
        <w:tblW w:w="9606" w:type="dxa"/>
        <w:tblLayout w:type="fixed"/>
        <w:tblLook w:val="04A0" w:firstRow="1" w:lastRow="0" w:firstColumn="1" w:lastColumn="0" w:noHBand="0" w:noVBand="1"/>
      </w:tblPr>
      <w:tblGrid>
        <w:gridCol w:w="7196"/>
        <w:gridCol w:w="2410"/>
      </w:tblGrid>
      <w:tr w:rsidR="009A46FB" w:rsidTr="00BE68B0">
        <w:tc>
          <w:tcPr>
            <w:tcW w:w="7196" w:type="dxa"/>
            <w:shd w:val="clear" w:color="auto" w:fill="D9D9D9" w:themeFill="background1" w:themeFillShade="D9"/>
          </w:tcPr>
          <w:p w:rsidR="009A46FB" w:rsidRPr="00263542" w:rsidRDefault="009A46FB" w:rsidP="00BE68B0">
            <w:pPr>
              <w:tabs>
                <w:tab w:val="left" w:pos="6300"/>
              </w:tabs>
              <w:jc w:val="center"/>
              <w:rPr>
                <w:rFonts w:ascii="Arial Narrow" w:hAnsi="Arial Narrow" w:cs="Arial"/>
                <w:b/>
                <w:color w:val="003050"/>
                <w:szCs w:val="22"/>
              </w:rPr>
            </w:pPr>
            <w:r w:rsidRPr="00263542">
              <w:rPr>
                <w:rFonts w:ascii="Arial Narrow" w:hAnsi="Arial Narrow" w:cs="Arial"/>
                <w:b/>
                <w:color w:val="003050"/>
                <w:sz w:val="22"/>
                <w:szCs w:val="22"/>
              </w:rPr>
              <w:t>DESIGNATION DES PIECES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9A46FB" w:rsidRPr="00263542" w:rsidRDefault="009A46FB" w:rsidP="00BE68B0">
            <w:pPr>
              <w:tabs>
                <w:tab w:val="left" w:pos="6300"/>
              </w:tabs>
              <w:jc w:val="center"/>
              <w:rPr>
                <w:rFonts w:ascii="Arial Narrow" w:hAnsi="Arial Narrow" w:cs="Arial"/>
                <w:b/>
                <w:color w:val="003050"/>
                <w:szCs w:val="22"/>
              </w:rPr>
            </w:pPr>
            <w:r w:rsidRPr="00263542">
              <w:rPr>
                <w:rFonts w:ascii="Arial Narrow" w:hAnsi="Arial Narrow" w:cs="Arial"/>
                <w:b/>
                <w:color w:val="003050"/>
                <w:sz w:val="22"/>
                <w:szCs w:val="22"/>
              </w:rPr>
              <w:t>OBSERVATIONS</w:t>
            </w:r>
          </w:p>
        </w:tc>
      </w:tr>
      <w:tr w:rsidR="009A46FB" w:rsidTr="00BE68B0">
        <w:trPr>
          <w:trHeight w:val="1711"/>
        </w:trPr>
        <w:tc>
          <w:tcPr>
            <w:tcW w:w="7196" w:type="dxa"/>
          </w:tcPr>
          <w:p w:rsidR="00165D22" w:rsidRDefault="00165D22" w:rsidP="00BE68B0">
            <w:pPr>
              <w:ind w:right="318"/>
              <w:jc w:val="both"/>
              <w:rPr>
                <w:rFonts w:ascii="Arial Narrow" w:hAnsi="Arial Narrow" w:cs="Arial"/>
                <w:i/>
                <w:color w:val="003050"/>
                <w:sz w:val="22"/>
                <w:szCs w:val="22"/>
              </w:rPr>
            </w:pPr>
          </w:p>
          <w:p w:rsidR="00A60BFB" w:rsidRDefault="00A60BFB" w:rsidP="00BE68B0">
            <w:pPr>
              <w:ind w:right="318"/>
              <w:jc w:val="both"/>
              <w:rPr>
                <w:rFonts w:ascii="Arial Narrow" w:hAnsi="Arial Narrow" w:cs="Arial"/>
                <w:b/>
                <w:color w:val="003050"/>
                <w:sz w:val="22"/>
                <w:szCs w:val="22"/>
              </w:rPr>
            </w:pPr>
          </w:p>
          <w:p w:rsidR="00165D22" w:rsidRPr="005E11B1" w:rsidRDefault="00165D22" w:rsidP="00BE68B0">
            <w:pPr>
              <w:ind w:right="318"/>
              <w:jc w:val="both"/>
              <w:rPr>
                <w:rFonts w:ascii="Arial Narrow" w:hAnsi="Arial Narrow" w:cs="Arial"/>
                <w:b/>
                <w:color w:val="003050"/>
                <w:sz w:val="22"/>
                <w:szCs w:val="22"/>
              </w:rPr>
            </w:pPr>
          </w:p>
        </w:tc>
        <w:tc>
          <w:tcPr>
            <w:tcW w:w="2410" w:type="dxa"/>
          </w:tcPr>
          <w:p w:rsidR="009A46FB" w:rsidRPr="00B35AFE" w:rsidRDefault="009A46FB" w:rsidP="00BE68B0">
            <w:pPr>
              <w:tabs>
                <w:tab w:val="left" w:pos="6300"/>
              </w:tabs>
              <w:jc w:val="both"/>
              <w:rPr>
                <w:rFonts w:ascii="Arial Narrow" w:hAnsi="Arial Narrow" w:cs="Arial"/>
                <w:color w:val="003050"/>
                <w:sz w:val="22"/>
                <w:szCs w:val="22"/>
              </w:rPr>
            </w:pPr>
          </w:p>
          <w:p w:rsidR="00E510D2" w:rsidRDefault="00E510D2" w:rsidP="00BE68B0">
            <w:pPr>
              <w:jc w:val="center"/>
              <w:rPr>
                <w:rFonts w:ascii="Arial Narrow" w:hAnsi="Arial Narrow" w:cs="Arial"/>
                <w:color w:val="003050"/>
                <w:sz w:val="22"/>
                <w:szCs w:val="22"/>
              </w:rPr>
            </w:pPr>
          </w:p>
          <w:p w:rsidR="009A46FB" w:rsidRDefault="009A46FB" w:rsidP="00BE68B0">
            <w:pPr>
              <w:rPr>
                <w:rFonts w:ascii="Arial Narrow" w:hAnsi="Arial Narrow" w:cs="Arial"/>
                <w:color w:val="003050"/>
                <w:sz w:val="22"/>
                <w:szCs w:val="22"/>
              </w:rPr>
            </w:pPr>
          </w:p>
          <w:p w:rsidR="00DF2B06" w:rsidRDefault="00DF2B06" w:rsidP="00BE68B0">
            <w:pPr>
              <w:rPr>
                <w:rFonts w:ascii="Arial Narrow" w:hAnsi="Arial Narrow" w:cs="Arial"/>
                <w:color w:val="003050"/>
                <w:sz w:val="22"/>
                <w:szCs w:val="22"/>
              </w:rPr>
            </w:pPr>
          </w:p>
          <w:p w:rsidR="00DF2B06" w:rsidRDefault="00DF2B06" w:rsidP="00BE68B0">
            <w:pPr>
              <w:rPr>
                <w:rFonts w:ascii="Arial Narrow" w:hAnsi="Arial Narrow" w:cs="Arial"/>
                <w:color w:val="003050"/>
                <w:sz w:val="22"/>
                <w:szCs w:val="22"/>
              </w:rPr>
            </w:pPr>
          </w:p>
          <w:p w:rsidR="00DF2B06" w:rsidRDefault="00DF2B06" w:rsidP="00BE68B0">
            <w:pPr>
              <w:rPr>
                <w:rFonts w:ascii="Arial Narrow" w:hAnsi="Arial Narrow" w:cs="Arial"/>
                <w:color w:val="003050"/>
                <w:sz w:val="22"/>
                <w:szCs w:val="22"/>
              </w:rPr>
            </w:pPr>
          </w:p>
          <w:p w:rsidR="00DF2B06" w:rsidRDefault="00DF2B06" w:rsidP="00BE68B0">
            <w:pPr>
              <w:rPr>
                <w:rFonts w:ascii="Arial Narrow" w:hAnsi="Arial Narrow" w:cs="Arial"/>
                <w:color w:val="003050"/>
                <w:sz w:val="22"/>
                <w:szCs w:val="22"/>
              </w:rPr>
            </w:pPr>
          </w:p>
          <w:p w:rsidR="00DF2B06" w:rsidRPr="0097589B" w:rsidRDefault="00DF2B06" w:rsidP="00A60BFB">
            <w:pPr>
              <w:jc w:val="center"/>
              <w:rPr>
                <w:rFonts w:ascii="Arial Narrow" w:hAnsi="Arial Narrow" w:cs="Arial"/>
                <w:color w:val="003050"/>
                <w:sz w:val="22"/>
                <w:szCs w:val="22"/>
              </w:rPr>
            </w:pPr>
          </w:p>
        </w:tc>
      </w:tr>
    </w:tbl>
    <w:p w:rsidR="00BC3A79" w:rsidRPr="005D18E7" w:rsidRDefault="005D18E7" w:rsidP="00947A49">
      <w:pPr>
        <w:tabs>
          <w:tab w:val="left" w:pos="4635"/>
        </w:tabs>
        <w:jc w:val="right"/>
      </w:pPr>
      <w:bookmarkStart w:id="0" w:name="_GoBack"/>
      <w:bookmarkEnd w:id="0"/>
      <w:r w:rsidRPr="00D64B3B">
        <w:rPr>
          <w:rFonts w:ascii="Arial Narrow" w:hAnsi="Arial Narrow" w:cs="Arial"/>
          <w:color w:val="003050"/>
          <w:sz w:val="22"/>
          <w:szCs w:val="22"/>
        </w:rPr>
        <w:t xml:space="preserve">Montpellier, le </w:t>
      </w:r>
      <w:r w:rsidR="00F1197D">
        <w:rPr>
          <w:rFonts w:ascii="Arial Narrow" w:hAnsi="Arial Narrow" w:cs="Arial"/>
          <w:color w:val="003050"/>
          <w:sz w:val="22"/>
          <w:szCs w:val="22"/>
        </w:rPr>
        <w:fldChar w:fldCharType="begin"/>
      </w:r>
      <w:r w:rsidR="00F1197D">
        <w:rPr>
          <w:rFonts w:ascii="Arial Narrow" w:hAnsi="Arial Narrow" w:cs="Arial"/>
          <w:color w:val="003050"/>
          <w:sz w:val="22"/>
          <w:szCs w:val="22"/>
        </w:rPr>
        <w:instrText xml:space="preserve"> TIME \@ "d MMMM yyyy" </w:instrText>
      </w:r>
      <w:r w:rsidR="00F1197D">
        <w:rPr>
          <w:rFonts w:ascii="Arial Narrow" w:hAnsi="Arial Narrow" w:cs="Arial"/>
          <w:color w:val="003050"/>
          <w:sz w:val="22"/>
          <w:szCs w:val="22"/>
        </w:rPr>
        <w:fldChar w:fldCharType="separate"/>
      </w:r>
      <w:r w:rsidR="007B0DEC">
        <w:rPr>
          <w:rFonts w:ascii="Arial Narrow" w:hAnsi="Arial Narrow" w:cs="Arial"/>
          <w:noProof/>
          <w:color w:val="003050"/>
          <w:sz w:val="22"/>
          <w:szCs w:val="22"/>
        </w:rPr>
        <w:t>2 septembre 2022</w:t>
      </w:r>
      <w:r w:rsidR="00F1197D">
        <w:rPr>
          <w:rFonts w:ascii="Arial Narrow" w:hAnsi="Arial Narrow" w:cs="Arial"/>
          <w:color w:val="003050"/>
          <w:sz w:val="22"/>
          <w:szCs w:val="22"/>
        </w:rPr>
        <w:fldChar w:fldCharType="end"/>
      </w:r>
    </w:p>
    <w:sectPr w:rsidR="00BC3A79" w:rsidRPr="005D18E7" w:rsidSect="00B076A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682" w:right="851" w:bottom="284" w:left="851" w:header="142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9D7" w:rsidRDefault="002129D7" w:rsidP="00FB2564">
      <w:r>
        <w:separator/>
      </w:r>
    </w:p>
  </w:endnote>
  <w:endnote w:type="continuationSeparator" w:id="0">
    <w:p w:rsidR="002129D7" w:rsidRDefault="002129D7" w:rsidP="00FB2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170" w:rsidRDefault="00290170" w:rsidP="0081448D">
    <w:pPr>
      <w:pStyle w:val="Pieddepage"/>
      <w:spacing w:after="360"/>
      <w:ind w:left="9524"/>
    </w:pPr>
    <w:r>
      <w:rPr>
        <w:rFonts w:ascii="Arial" w:hAnsi="Arial" w:cs="Arial"/>
        <w:sz w:val="16"/>
        <w:szCs w:val="16"/>
      </w:rPr>
      <w:t xml:space="preserve">Page </w:t>
    </w:r>
    <w:r w:rsidRPr="003624E4">
      <w:rPr>
        <w:rStyle w:val="Numrodepage"/>
        <w:rFonts w:ascii="Arial" w:hAnsi="Arial"/>
        <w:sz w:val="16"/>
        <w:szCs w:val="16"/>
      </w:rPr>
      <w:fldChar w:fldCharType="begin"/>
    </w:r>
    <w:r w:rsidRPr="003624E4">
      <w:rPr>
        <w:rStyle w:val="Numrodepage"/>
        <w:rFonts w:ascii="Arial" w:hAnsi="Arial"/>
        <w:sz w:val="16"/>
        <w:szCs w:val="16"/>
      </w:rPr>
      <w:instrText xml:space="preserve"> </w:instrText>
    </w:r>
    <w:r>
      <w:rPr>
        <w:rStyle w:val="Numrodepage"/>
        <w:rFonts w:ascii="Arial" w:hAnsi="Arial"/>
        <w:sz w:val="16"/>
        <w:szCs w:val="16"/>
      </w:rPr>
      <w:instrText>PAGE</w:instrText>
    </w:r>
    <w:r w:rsidRPr="003624E4">
      <w:rPr>
        <w:rStyle w:val="Numrodepage"/>
        <w:rFonts w:ascii="Arial" w:hAnsi="Arial"/>
        <w:sz w:val="16"/>
        <w:szCs w:val="16"/>
      </w:rPr>
      <w:instrText xml:space="preserve"> </w:instrText>
    </w:r>
    <w:r w:rsidRPr="003624E4">
      <w:rPr>
        <w:rStyle w:val="Numrodepage"/>
        <w:rFonts w:ascii="Arial" w:hAnsi="Arial"/>
        <w:sz w:val="16"/>
        <w:szCs w:val="16"/>
      </w:rPr>
      <w:fldChar w:fldCharType="separate"/>
    </w:r>
    <w:r>
      <w:rPr>
        <w:rStyle w:val="Numrodepage"/>
        <w:rFonts w:ascii="Arial" w:hAnsi="Arial"/>
        <w:noProof/>
        <w:sz w:val="16"/>
        <w:szCs w:val="16"/>
      </w:rPr>
      <w:t>2</w:t>
    </w:r>
    <w:r w:rsidRPr="003624E4">
      <w:rPr>
        <w:rStyle w:val="Numrodepage"/>
        <w:rFonts w:ascii="Arial" w:hAnsi="Arial"/>
        <w:sz w:val="16"/>
        <w:szCs w:val="16"/>
      </w:rPr>
      <w:fldChar w:fldCharType="end"/>
    </w:r>
    <w:r w:rsidRPr="003624E4">
      <w:rPr>
        <w:rStyle w:val="Numrodepage"/>
        <w:rFonts w:ascii="Arial" w:hAnsi="Arial"/>
        <w:sz w:val="16"/>
        <w:szCs w:val="16"/>
      </w:rPr>
      <w:t>/</w:t>
    </w:r>
    <w:r w:rsidRPr="003624E4">
      <w:rPr>
        <w:rStyle w:val="Numrodepage"/>
        <w:rFonts w:ascii="Arial" w:hAnsi="Arial"/>
        <w:sz w:val="16"/>
        <w:szCs w:val="16"/>
      </w:rPr>
      <w:fldChar w:fldCharType="begin"/>
    </w:r>
    <w:r w:rsidRPr="003624E4">
      <w:rPr>
        <w:rStyle w:val="Numrodepage"/>
        <w:rFonts w:ascii="Arial" w:hAnsi="Arial"/>
        <w:sz w:val="16"/>
        <w:szCs w:val="16"/>
      </w:rPr>
      <w:instrText xml:space="preserve"> </w:instrText>
    </w:r>
    <w:r>
      <w:rPr>
        <w:rStyle w:val="Numrodepage"/>
        <w:rFonts w:ascii="Arial" w:hAnsi="Arial"/>
        <w:sz w:val="16"/>
        <w:szCs w:val="16"/>
      </w:rPr>
      <w:instrText>NUMPAGES</w:instrText>
    </w:r>
    <w:r w:rsidRPr="003624E4">
      <w:rPr>
        <w:rStyle w:val="Numrodepage"/>
        <w:rFonts w:ascii="Arial" w:hAnsi="Arial"/>
        <w:sz w:val="16"/>
        <w:szCs w:val="16"/>
      </w:rPr>
      <w:instrText xml:space="preserve">  \* MERGEFORMAT </w:instrText>
    </w:r>
    <w:r w:rsidRPr="003624E4">
      <w:rPr>
        <w:rStyle w:val="Numrodepage"/>
        <w:rFonts w:ascii="Arial" w:hAnsi="Arial"/>
        <w:sz w:val="16"/>
        <w:szCs w:val="16"/>
      </w:rPr>
      <w:fldChar w:fldCharType="separate"/>
    </w:r>
    <w:r w:rsidR="00C91CD2">
      <w:rPr>
        <w:rStyle w:val="Numrodepage"/>
        <w:rFonts w:ascii="Arial" w:hAnsi="Arial"/>
        <w:noProof/>
        <w:sz w:val="16"/>
        <w:szCs w:val="16"/>
      </w:rPr>
      <w:t>1</w:t>
    </w:r>
    <w:r w:rsidRPr="003624E4">
      <w:rPr>
        <w:rStyle w:val="Numrodepage"/>
        <w:rFonts w:ascii="Arial" w:hAnsi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170" w:rsidRDefault="00290170" w:rsidP="0073222E">
    <w:pPr>
      <w:pStyle w:val="Pieddepage"/>
      <w:tabs>
        <w:tab w:val="left" w:pos="9498"/>
        <w:tab w:val="left" w:pos="9781"/>
        <w:tab w:val="left" w:pos="10065"/>
      </w:tabs>
      <w:spacing w:before="120" w:line="360" w:lineRule="auto"/>
      <w:ind w:left="9524"/>
    </w:pPr>
    <w:r>
      <w:rPr>
        <w:rFonts w:ascii="Arial" w:hAnsi="Arial" w:cs="Arial"/>
        <w:sz w:val="16"/>
        <w:szCs w:val="16"/>
      </w:rPr>
      <w:br/>
      <w:t xml:space="preserve">Page </w:t>
    </w:r>
    <w:r w:rsidRPr="003624E4">
      <w:rPr>
        <w:rStyle w:val="Numrodepage"/>
        <w:rFonts w:ascii="Arial" w:hAnsi="Arial"/>
        <w:sz w:val="16"/>
        <w:szCs w:val="16"/>
      </w:rPr>
      <w:fldChar w:fldCharType="begin"/>
    </w:r>
    <w:r w:rsidRPr="003624E4">
      <w:rPr>
        <w:rStyle w:val="Numrodepage"/>
        <w:rFonts w:ascii="Arial" w:hAnsi="Arial"/>
        <w:sz w:val="16"/>
        <w:szCs w:val="16"/>
      </w:rPr>
      <w:instrText xml:space="preserve"> </w:instrText>
    </w:r>
    <w:r>
      <w:rPr>
        <w:rStyle w:val="Numrodepage"/>
        <w:rFonts w:ascii="Arial" w:hAnsi="Arial"/>
        <w:sz w:val="16"/>
        <w:szCs w:val="16"/>
      </w:rPr>
      <w:instrText>PAGE</w:instrText>
    </w:r>
    <w:r w:rsidRPr="003624E4">
      <w:rPr>
        <w:rStyle w:val="Numrodepage"/>
        <w:rFonts w:ascii="Arial" w:hAnsi="Arial"/>
        <w:sz w:val="16"/>
        <w:szCs w:val="16"/>
      </w:rPr>
      <w:instrText xml:space="preserve"> </w:instrText>
    </w:r>
    <w:r w:rsidRPr="003624E4">
      <w:rPr>
        <w:rStyle w:val="Numrodepage"/>
        <w:rFonts w:ascii="Arial" w:hAnsi="Arial"/>
        <w:sz w:val="16"/>
        <w:szCs w:val="16"/>
      </w:rPr>
      <w:fldChar w:fldCharType="separate"/>
    </w:r>
    <w:r w:rsidR="005E11B1">
      <w:rPr>
        <w:rStyle w:val="Numrodepage"/>
        <w:rFonts w:ascii="Arial" w:hAnsi="Arial"/>
        <w:noProof/>
        <w:sz w:val="16"/>
        <w:szCs w:val="16"/>
      </w:rPr>
      <w:t>2</w:t>
    </w:r>
    <w:r w:rsidRPr="003624E4">
      <w:rPr>
        <w:rStyle w:val="Numrodepage"/>
        <w:rFonts w:ascii="Arial" w:hAnsi="Arial"/>
        <w:sz w:val="16"/>
        <w:szCs w:val="16"/>
      </w:rPr>
      <w:fldChar w:fldCharType="end"/>
    </w:r>
    <w:r w:rsidRPr="003624E4">
      <w:rPr>
        <w:rStyle w:val="Numrodepage"/>
        <w:rFonts w:ascii="Arial" w:hAnsi="Arial"/>
        <w:sz w:val="16"/>
        <w:szCs w:val="16"/>
      </w:rPr>
      <w:t>/</w:t>
    </w:r>
    <w:r w:rsidRPr="003624E4">
      <w:rPr>
        <w:rStyle w:val="Numrodepage"/>
        <w:rFonts w:ascii="Arial" w:hAnsi="Arial"/>
        <w:sz w:val="16"/>
        <w:szCs w:val="16"/>
      </w:rPr>
      <w:fldChar w:fldCharType="begin"/>
    </w:r>
    <w:r w:rsidRPr="003624E4">
      <w:rPr>
        <w:rStyle w:val="Numrodepage"/>
        <w:rFonts w:ascii="Arial" w:hAnsi="Arial"/>
        <w:sz w:val="16"/>
        <w:szCs w:val="16"/>
      </w:rPr>
      <w:instrText xml:space="preserve"> </w:instrText>
    </w:r>
    <w:r>
      <w:rPr>
        <w:rStyle w:val="Numrodepage"/>
        <w:rFonts w:ascii="Arial" w:hAnsi="Arial"/>
        <w:sz w:val="16"/>
        <w:szCs w:val="16"/>
      </w:rPr>
      <w:instrText>NUMPAGES</w:instrText>
    </w:r>
    <w:r w:rsidRPr="003624E4">
      <w:rPr>
        <w:rStyle w:val="Numrodepage"/>
        <w:rFonts w:ascii="Arial" w:hAnsi="Arial"/>
        <w:sz w:val="16"/>
        <w:szCs w:val="16"/>
      </w:rPr>
      <w:instrText xml:space="preserve">  \* MERGEFORMAT </w:instrText>
    </w:r>
    <w:r w:rsidRPr="003624E4">
      <w:rPr>
        <w:rStyle w:val="Numrodepage"/>
        <w:rFonts w:ascii="Arial" w:hAnsi="Arial"/>
        <w:sz w:val="16"/>
        <w:szCs w:val="16"/>
      </w:rPr>
      <w:fldChar w:fldCharType="separate"/>
    </w:r>
    <w:r w:rsidR="00C91CD2">
      <w:rPr>
        <w:rStyle w:val="Numrodepage"/>
        <w:rFonts w:ascii="Arial" w:hAnsi="Arial"/>
        <w:noProof/>
        <w:sz w:val="16"/>
        <w:szCs w:val="16"/>
      </w:rPr>
      <w:t>1</w:t>
    </w:r>
    <w:r w:rsidRPr="003624E4">
      <w:rPr>
        <w:rStyle w:val="Numrodepage"/>
        <w:rFonts w:ascii="Arial" w:hAnsi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DEC" w:rsidRDefault="00290170" w:rsidP="007B0DEC">
    <w:pPr>
      <w:pStyle w:val="Pieddepage"/>
      <w:spacing w:before="100" w:beforeAutospacing="1"/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="007B0DEC">
      <w:rPr>
        <w:rFonts w:ascii="Arial" w:hAnsi="Arial" w:cs="Arial"/>
        <w:sz w:val="16"/>
        <w:szCs w:val="16"/>
      </w:rPr>
      <w:tab/>
    </w:r>
    <w:r w:rsidR="007B0DEC">
      <w:rPr>
        <w:rFonts w:ascii="Arial" w:hAnsi="Arial" w:cs="Arial"/>
        <w:sz w:val="16"/>
        <w:szCs w:val="16"/>
      </w:rPr>
      <w:tab/>
    </w:r>
    <w:r w:rsidR="007B0DEC">
      <w:rPr>
        <w:rFonts w:ascii="Arial" w:hAnsi="Arial" w:cs="Arial"/>
        <w:sz w:val="16"/>
        <w:szCs w:val="16"/>
      </w:rPr>
      <w:tab/>
    </w:r>
    <w:r w:rsidR="007B0DEC">
      <w:rPr>
        <w:rFonts w:ascii="Arial" w:hAnsi="Arial" w:cs="Arial"/>
        <w:sz w:val="16"/>
        <w:szCs w:val="16"/>
      </w:rPr>
      <w:tab/>
    </w:r>
    <w:r w:rsidR="007B0DEC">
      <w:rPr>
        <w:rFonts w:ascii="Arial" w:hAnsi="Arial" w:cs="Arial"/>
        <w:sz w:val="16"/>
        <w:szCs w:val="16"/>
      </w:rPr>
      <w:tab/>
    </w:r>
    <w:r w:rsidR="007B0DEC">
      <w:rPr>
        <w:rFonts w:ascii="Arial" w:hAnsi="Arial" w:cs="Arial"/>
        <w:sz w:val="16"/>
        <w:szCs w:val="16"/>
      </w:rPr>
      <w:t xml:space="preserve">Page </w:t>
    </w:r>
    <w:r w:rsidR="007B0DEC" w:rsidRPr="003624E4">
      <w:rPr>
        <w:rStyle w:val="Numrodepage"/>
        <w:rFonts w:ascii="Arial" w:hAnsi="Arial"/>
        <w:sz w:val="16"/>
        <w:szCs w:val="16"/>
      </w:rPr>
      <w:fldChar w:fldCharType="begin"/>
    </w:r>
    <w:r w:rsidR="007B0DEC" w:rsidRPr="003624E4">
      <w:rPr>
        <w:rStyle w:val="Numrodepage"/>
        <w:rFonts w:ascii="Arial" w:hAnsi="Arial"/>
        <w:sz w:val="16"/>
        <w:szCs w:val="16"/>
      </w:rPr>
      <w:instrText xml:space="preserve"> </w:instrText>
    </w:r>
    <w:r w:rsidR="007B0DEC">
      <w:rPr>
        <w:rStyle w:val="Numrodepage"/>
        <w:rFonts w:ascii="Arial" w:hAnsi="Arial"/>
        <w:sz w:val="16"/>
        <w:szCs w:val="16"/>
      </w:rPr>
      <w:instrText>PAGE</w:instrText>
    </w:r>
    <w:r w:rsidR="007B0DEC" w:rsidRPr="003624E4">
      <w:rPr>
        <w:rStyle w:val="Numrodepage"/>
        <w:rFonts w:ascii="Arial" w:hAnsi="Arial"/>
        <w:sz w:val="16"/>
        <w:szCs w:val="16"/>
      </w:rPr>
      <w:instrText xml:space="preserve"> </w:instrText>
    </w:r>
    <w:r w:rsidR="007B0DEC" w:rsidRPr="003624E4">
      <w:rPr>
        <w:rStyle w:val="Numrodepage"/>
        <w:rFonts w:ascii="Arial" w:hAnsi="Arial"/>
        <w:sz w:val="16"/>
        <w:szCs w:val="16"/>
      </w:rPr>
      <w:fldChar w:fldCharType="separate"/>
    </w:r>
    <w:r w:rsidR="007B0DEC">
      <w:rPr>
        <w:rStyle w:val="Numrodepage"/>
        <w:rFonts w:ascii="Arial" w:hAnsi="Arial"/>
        <w:noProof/>
        <w:sz w:val="16"/>
        <w:szCs w:val="16"/>
      </w:rPr>
      <w:t>1</w:t>
    </w:r>
    <w:r w:rsidR="007B0DEC" w:rsidRPr="003624E4">
      <w:rPr>
        <w:rStyle w:val="Numrodepage"/>
        <w:rFonts w:ascii="Arial" w:hAnsi="Arial"/>
        <w:sz w:val="16"/>
        <w:szCs w:val="16"/>
      </w:rPr>
      <w:fldChar w:fldCharType="end"/>
    </w:r>
    <w:r w:rsidR="007B0DEC" w:rsidRPr="003624E4">
      <w:rPr>
        <w:rStyle w:val="Numrodepage"/>
        <w:rFonts w:ascii="Arial" w:hAnsi="Arial"/>
        <w:sz w:val="16"/>
        <w:szCs w:val="16"/>
      </w:rPr>
      <w:t>/</w:t>
    </w:r>
    <w:r w:rsidR="007B0DEC" w:rsidRPr="003624E4">
      <w:rPr>
        <w:rStyle w:val="Numrodepage"/>
        <w:rFonts w:ascii="Arial" w:hAnsi="Arial"/>
        <w:sz w:val="16"/>
        <w:szCs w:val="16"/>
      </w:rPr>
      <w:fldChar w:fldCharType="begin"/>
    </w:r>
    <w:r w:rsidR="007B0DEC" w:rsidRPr="003624E4">
      <w:rPr>
        <w:rStyle w:val="Numrodepage"/>
        <w:rFonts w:ascii="Arial" w:hAnsi="Arial"/>
        <w:sz w:val="16"/>
        <w:szCs w:val="16"/>
      </w:rPr>
      <w:instrText xml:space="preserve"> </w:instrText>
    </w:r>
    <w:r w:rsidR="007B0DEC">
      <w:rPr>
        <w:rStyle w:val="Numrodepage"/>
        <w:rFonts w:ascii="Arial" w:hAnsi="Arial"/>
        <w:sz w:val="16"/>
        <w:szCs w:val="16"/>
      </w:rPr>
      <w:instrText>NUMPAGES</w:instrText>
    </w:r>
    <w:r w:rsidR="007B0DEC" w:rsidRPr="003624E4">
      <w:rPr>
        <w:rStyle w:val="Numrodepage"/>
        <w:rFonts w:ascii="Arial" w:hAnsi="Arial"/>
        <w:sz w:val="16"/>
        <w:szCs w:val="16"/>
      </w:rPr>
      <w:instrText xml:space="preserve">  \* MERGEFORMAT </w:instrText>
    </w:r>
    <w:r w:rsidR="007B0DEC" w:rsidRPr="003624E4">
      <w:rPr>
        <w:rStyle w:val="Numrodepage"/>
        <w:rFonts w:ascii="Arial" w:hAnsi="Arial"/>
        <w:sz w:val="16"/>
        <w:szCs w:val="16"/>
      </w:rPr>
      <w:fldChar w:fldCharType="separate"/>
    </w:r>
    <w:r w:rsidR="007B0DEC">
      <w:rPr>
        <w:rStyle w:val="Numrodepage"/>
        <w:rFonts w:ascii="Arial" w:hAnsi="Arial"/>
        <w:noProof/>
        <w:sz w:val="16"/>
        <w:szCs w:val="16"/>
      </w:rPr>
      <w:t>1</w:t>
    </w:r>
    <w:r w:rsidR="007B0DEC" w:rsidRPr="003624E4">
      <w:rPr>
        <w:rStyle w:val="Numrodepage"/>
        <w:rFonts w:ascii="Arial" w:hAnsi="Arial"/>
        <w:sz w:val="16"/>
        <w:szCs w:val="16"/>
      </w:rPr>
      <w:fldChar w:fldCharType="end"/>
    </w:r>
  </w:p>
  <w:p w:rsidR="00290170" w:rsidRDefault="00290170" w:rsidP="00FF59C9">
    <w:pPr>
      <w:pStyle w:val="Pieddepage"/>
      <w:spacing w:before="100" w:beforeAutospacing="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9D7" w:rsidRDefault="002129D7" w:rsidP="00FB2564">
      <w:r>
        <w:separator/>
      </w:r>
    </w:p>
  </w:footnote>
  <w:footnote w:type="continuationSeparator" w:id="0">
    <w:p w:rsidR="002129D7" w:rsidRDefault="002129D7" w:rsidP="00FB2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170" w:rsidRDefault="0029017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90B1A9E" wp14:editId="7A090479">
              <wp:simplePos x="0" y="0"/>
              <wp:positionH relativeFrom="column">
                <wp:posOffset>0</wp:posOffset>
              </wp:positionH>
              <wp:positionV relativeFrom="paragraph">
                <wp:posOffset>-16510</wp:posOffset>
              </wp:positionV>
              <wp:extent cx="938530" cy="10018395"/>
              <wp:effectExtent l="0" t="2540" r="4445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3853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BA8E40" id="Rectangle 1" o:spid="_x0000_s1026" style="position:absolute;margin-left:0;margin-top:-1.3pt;width:73.9pt;height:788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" filled="f" fillcolor="#9bc1ff" stroked="f" strokecolor="#4a7ebb">
              <v:fill color2="#3f80cd" rotate="t" focus="100%" type="gradient">
                <o:fill v:ext="view" type="gradientUnscaled"/>
              </v:fill>
              <w10:wrap type="through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170" w:rsidRDefault="00290170" w:rsidP="00CC48D0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6FD976F" wp14:editId="09A7525F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1803400" cy="9728835"/>
              <wp:effectExtent l="0" t="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3400" cy="9728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1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EAC2D3" id="Rectangle 1" o:spid="_x0000_s1026" style="position:absolute;margin-left:0;margin-top:7.45pt;width:142pt;height:766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" filled="f" fillcolor="#9bc1ff" stroked="f" strokecolor="#4a7ebb">
              <v:fill color2="#3f80cd" rotate="t" focus="100%" type="gradient">
                <o:fill v:ext="view" type="gradientUnscaled"/>
              </v:fill>
              <w10:wrap type="through"/>
            </v:rect>
          </w:pict>
        </mc:Fallback>
      </mc:AlternateContent>
    </w:r>
  </w:p>
  <w:p w:rsidR="00290170" w:rsidRDefault="00B27177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14B285" wp14:editId="1811663F">
          <wp:simplePos x="0" y="0"/>
          <wp:positionH relativeFrom="column">
            <wp:posOffset>21590</wp:posOffset>
          </wp:positionH>
          <wp:positionV relativeFrom="paragraph">
            <wp:posOffset>1436370</wp:posOffset>
          </wp:positionV>
          <wp:extent cx="1563238" cy="624205"/>
          <wp:effectExtent l="0" t="0" r="0" b="444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_FDS_quadri_gra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3238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17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30FC034" wp14:editId="3E4D85D9">
              <wp:simplePos x="0" y="0"/>
              <wp:positionH relativeFrom="column">
                <wp:posOffset>-56515</wp:posOffset>
              </wp:positionH>
              <wp:positionV relativeFrom="paragraph">
                <wp:posOffset>2404110</wp:posOffset>
              </wp:positionV>
              <wp:extent cx="1758315" cy="2164715"/>
              <wp:effectExtent l="0" t="0" r="13335" b="6985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8315" cy="2164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:rsidR="00290170" w:rsidRPr="00037575" w:rsidRDefault="007B0DEC" w:rsidP="008825CD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b/>
                              <w:caps/>
                              <w:color w:val="3EADA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 w:cs="Arial"/>
                              <w:b/>
                              <w:caps/>
                              <w:color w:val="3EADAA"/>
                              <w:sz w:val="20"/>
                              <w:szCs w:val="20"/>
                            </w:rPr>
                            <w:t>NOM DU SERVICE</w:t>
                          </w:r>
                        </w:p>
                        <w:p w:rsidR="00290170" w:rsidRPr="00C0000C" w:rsidRDefault="00290170" w:rsidP="008825CD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aps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:rsidR="00682D38" w:rsidRDefault="007B0DEC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b/>
                              <w:caps/>
                              <w:color w:val="00305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"/>
                              <w:b/>
                              <w:caps/>
                              <w:color w:val="003050"/>
                              <w:sz w:val="18"/>
                              <w:szCs w:val="18"/>
                            </w:rPr>
                            <w:t>NOM prénom</w:t>
                          </w:r>
                        </w:p>
                        <w:p w:rsidR="00290170" w:rsidRDefault="007B0DEC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 xml:space="preserve">Pôle ou service </w:t>
                          </w:r>
                        </w:p>
                        <w:p w:rsidR="007B0DEC" w:rsidRDefault="007B0DEC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</w:pPr>
                        </w:p>
                        <w:p w:rsidR="00290170" w:rsidRPr="004B2559" w:rsidRDefault="007B0DEC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>Réf. :</w:t>
                          </w:r>
                        </w:p>
                        <w:p w:rsidR="00290170" w:rsidRPr="004B2559" w:rsidRDefault="00290170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aps/>
                              <w:color w:val="003050"/>
                              <w:sz w:val="18"/>
                              <w:szCs w:val="18"/>
                            </w:rPr>
                          </w:pPr>
                        </w:p>
                        <w:p w:rsidR="00290170" w:rsidRPr="00777D30" w:rsidRDefault="00682D38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 xml:space="preserve">+33 (0)4 67 14 </w:t>
                          </w:r>
                          <w:r w:rsidR="007B0DEC"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 xml:space="preserve">XX </w:t>
                          </w:r>
                          <w:proofErr w:type="spellStart"/>
                          <w:r w:rsidR="007B0DEC"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>XX</w:t>
                          </w:r>
                          <w:proofErr w:type="spellEnd"/>
                        </w:p>
                        <w:p w:rsidR="00290170" w:rsidRPr="00777D30" w:rsidRDefault="007B0DEC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>fds</w:t>
                          </w:r>
                          <w:proofErr w:type="gramEnd"/>
                          <w:r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>……….</w:t>
                          </w:r>
                          <w:r w:rsidR="00290170"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>@umontpellier.fr</w:t>
                          </w:r>
                        </w:p>
                        <w:p w:rsidR="00290170" w:rsidRPr="00777D30" w:rsidRDefault="00290170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</w:pPr>
                        </w:p>
                        <w:p w:rsidR="00290170" w:rsidRPr="00B914E7" w:rsidRDefault="00290170" w:rsidP="008825CD">
                          <w:pPr>
                            <w:pStyle w:val="Paragraphestandard"/>
                            <w:spacing w:line="240" w:lineRule="auto"/>
                            <w:jc w:val="center"/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</w:pPr>
                          <w:r w:rsidRPr="00B914E7"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>Place Eugène Bataillon</w:t>
                          </w:r>
                        </w:p>
                        <w:p w:rsidR="00290170" w:rsidRPr="00B914E7" w:rsidRDefault="00290170" w:rsidP="008825CD">
                          <w:pPr>
                            <w:pStyle w:val="Paragraphestandard"/>
                            <w:spacing w:line="240" w:lineRule="auto"/>
                            <w:jc w:val="center"/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</w:pPr>
                          <w:r w:rsidRPr="00B914E7"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 xml:space="preserve">Cc </w:t>
                          </w:r>
                          <w:r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>437</w:t>
                          </w:r>
                        </w:p>
                        <w:p w:rsidR="00290170" w:rsidRPr="00B914E7" w:rsidRDefault="00290170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olor w:val="003050"/>
                              <w:sz w:val="18"/>
                              <w:szCs w:val="18"/>
                            </w:rPr>
                          </w:pPr>
                          <w:r w:rsidRPr="00B914E7">
                            <w:rPr>
                              <w:rFonts w:ascii="Arial Narrow" w:hAnsi="Arial Narrow" w:cs="Arial"/>
                              <w:color w:val="003050"/>
                              <w:sz w:val="16"/>
                              <w:szCs w:val="16"/>
                            </w:rPr>
                            <w:t>34095 Montpellier Cedex</w:t>
                          </w:r>
                          <w:r w:rsidRPr="00B914E7">
                            <w:rPr>
                              <w:rFonts w:ascii="Arial Narrow" w:hAnsi="Arial Narrow" w:cs="Arial"/>
                              <w:color w:val="003050"/>
                              <w:sz w:val="18"/>
                              <w:szCs w:val="18"/>
                            </w:rPr>
                            <w:t xml:space="preserve"> 5</w:t>
                          </w:r>
                        </w:p>
                        <w:p w:rsidR="00290170" w:rsidRPr="00B27093" w:rsidRDefault="00290170" w:rsidP="008825C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:rsidR="00290170" w:rsidRPr="00113B91" w:rsidRDefault="00113B91" w:rsidP="00113B91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jc w:val="center"/>
                            <w:textAlignment w:val="center"/>
                            <w:rPr>
                              <w:rFonts w:ascii="Arial Narrow" w:hAnsi="Arial Narrow" w:cs="Arial"/>
                              <w:b/>
                              <w:caps/>
                              <w:color w:val="3EADAA"/>
                              <w:sz w:val="16"/>
                              <w:szCs w:val="16"/>
                            </w:rPr>
                          </w:pPr>
                          <w:r w:rsidRPr="00113B91">
                            <w:rPr>
                              <w:rFonts w:ascii="Arial Narrow" w:hAnsi="Arial Narrow" w:cs="Arial"/>
                              <w:b/>
                              <w:caps/>
                              <w:color w:val="3EADAA"/>
                              <w:sz w:val="16"/>
                              <w:szCs w:val="16"/>
                            </w:rPr>
                            <w:t>http://sciences.edu.umontpellier.fr/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FC03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.45pt;margin-top:189.3pt;width:138.45pt;height:17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" filled="f" stroked="f">
              <v:path arrowok="t"/>
              <v:textbox inset="0,0,0,0">
                <w:txbxContent>
                  <w:p w:rsidR="00290170" w:rsidRPr="00037575" w:rsidRDefault="007B0DEC" w:rsidP="008825CD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b/>
                        <w:caps/>
                        <w:color w:val="3EADAA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 w:cs="Arial"/>
                        <w:b/>
                        <w:caps/>
                        <w:color w:val="3EADAA"/>
                        <w:sz w:val="20"/>
                        <w:szCs w:val="20"/>
                      </w:rPr>
                      <w:t>NOM DU SERVICE</w:t>
                    </w:r>
                  </w:p>
                  <w:p w:rsidR="00290170" w:rsidRPr="00C0000C" w:rsidRDefault="00290170" w:rsidP="008825CD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aps/>
                        <w:color w:val="000000"/>
                        <w:sz w:val="18"/>
                        <w:szCs w:val="18"/>
                      </w:rPr>
                    </w:pPr>
                  </w:p>
                  <w:p w:rsidR="00682D38" w:rsidRDefault="007B0DEC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b/>
                        <w:caps/>
                        <w:color w:val="00305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"/>
                        <w:b/>
                        <w:caps/>
                        <w:color w:val="003050"/>
                        <w:sz w:val="18"/>
                        <w:szCs w:val="18"/>
                      </w:rPr>
                      <w:t>NOM prénom</w:t>
                    </w:r>
                  </w:p>
                  <w:p w:rsidR="00290170" w:rsidRDefault="007B0DEC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 xml:space="preserve">Pôle ou service </w:t>
                    </w:r>
                  </w:p>
                  <w:p w:rsidR="007B0DEC" w:rsidRDefault="007B0DEC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</w:pPr>
                  </w:p>
                  <w:p w:rsidR="00290170" w:rsidRPr="004B2559" w:rsidRDefault="007B0DEC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>Réf. :</w:t>
                    </w:r>
                  </w:p>
                  <w:p w:rsidR="00290170" w:rsidRPr="004B2559" w:rsidRDefault="00290170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aps/>
                        <w:color w:val="003050"/>
                        <w:sz w:val="18"/>
                        <w:szCs w:val="18"/>
                      </w:rPr>
                    </w:pPr>
                  </w:p>
                  <w:p w:rsidR="00290170" w:rsidRPr="00777D30" w:rsidRDefault="00682D38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 xml:space="preserve">+33 (0)4 67 14 </w:t>
                    </w:r>
                    <w:r w:rsidR="007B0DEC"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 xml:space="preserve">XX </w:t>
                    </w:r>
                    <w:proofErr w:type="spellStart"/>
                    <w:r w:rsidR="007B0DEC"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>XX</w:t>
                    </w:r>
                    <w:proofErr w:type="spellEnd"/>
                  </w:p>
                  <w:p w:rsidR="00290170" w:rsidRPr="00777D30" w:rsidRDefault="007B0DEC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>fds</w:t>
                    </w:r>
                    <w:proofErr w:type="gramEnd"/>
                    <w:r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>……….</w:t>
                    </w:r>
                    <w:r w:rsidR="00290170"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>@umontpellier.fr</w:t>
                    </w:r>
                  </w:p>
                  <w:p w:rsidR="00290170" w:rsidRPr="00777D30" w:rsidRDefault="00290170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</w:pPr>
                  </w:p>
                  <w:p w:rsidR="00290170" w:rsidRPr="00B914E7" w:rsidRDefault="00290170" w:rsidP="008825CD">
                    <w:pPr>
                      <w:pStyle w:val="Paragraphestandard"/>
                      <w:spacing w:line="240" w:lineRule="auto"/>
                      <w:jc w:val="center"/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</w:pPr>
                    <w:r w:rsidRPr="00B914E7"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>Place Eugène Bataillon</w:t>
                    </w:r>
                  </w:p>
                  <w:p w:rsidR="00290170" w:rsidRPr="00B914E7" w:rsidRDefault="00290170" w:rsidP="008825CD">
                    <w:pPr>
                      <w:pStyle w:val="Paragraphestandard"/>
                      <w:spacing w:line="240" w:lineRule="auto"/>
                      <w:jc w:val="center"/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</w:pPr>
                    <w:r w:rsidRPr="00B914E7"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 xml:space="preserve">Cc </w:t>
                    </w:r>
                    <w:r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>437</w:t>
                    </w:r>
                  </w:p>
                  <w:p w:rsidR="00290170" w:rsidRPr="00B914E7" w:rsidRDefault="00290170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olor w:val="003050"/>
                        <w:sz w:val="18"/>
                        <w:szCs w:val="18"/>
                      </w:rPr>
                    </w:pPr>
                    <w:r w:rsidRPr="00B914E7">
                      <w:rPr>
                        <w:rFonts w:ascii="Arial Narrow" w:hAnsi="Arial Narrow" w:cs="Arial"/>
                        <w:color w:val="003050"/>
                        <w:sz w:val="16"/>
                        <w:szCs w:val="16"/>
                      </w:rPr>
                      <w:t>34095 Montpellier Cedex</w:t>
                    </w:r>
                    <w:r w:rsidRPr="00B914E7">
                      <w:rPr>
                        <w:rFonts w:ascii="Arial Narrow" w:hAnsi="Arial Narrow" w:cs="Arial"/>
                        <w:color w:val="003050"/>
                        <w:sz w:val="18"/>
                        <w:szCs w:val="18"/>
                      </w:rPr>
                      <w:t xml:space="preserve"> 5</w:t>
                    </w:r>
                  </w:p>
                  <w:p w:rsidR="00290170" w:rsidRPr="00B27093" w:rsidRDefault="00290170" w:rsidP="008825CD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color w:val="000000"/>
                        <w:sz w:val="18"/>
                        <w:szCs w:val="18"/>
                      </w:rPr>
                    </w:pPr>
                  </w:p>
                  <w:p w:rsidR="00290170" w:rsidRPr="00113B91" w:rsidRDefault="00113B91" w:rsidP="00113B91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jc w:val="center"/>
                      <w:textAlignment w:val="center"/>
                      <w:rPr>
                        <w:rFonts w:ascii="Arial Narrow" w:hAnsi="Arial Narrow" w:cs="Arial"/>
                        <w:b/>
                        <w:caps/>
                        <w:color w:val="3EADAA"/>
                        <w:sz w:val="16"/>
                        <w:szCs w:val="16"/>
                      </w:rPr>
                    </w:pPr>
                    <w:r w:rsidRPr="00113B91">
                      <w:rPr>
                        <w:rFonts w:ascii="Arial Narrow" w:hAnsi="Arial Narrow" w:cs="Arial"/>
                        <w:b/>
                        <w:caps/>
                        <w:color w:val="3EADAA"/>
                        <w:sz w:val="16"/>
                        <w:szCs w:val="16"/>
                      </w:rPr>
                      <w:t>http://sciences.edu.umontpellier.fr/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90170">
      <w:rPr>
        <w:noProof/>
      </w:rPr>
      <w:drawing>
        <wp:anchor distT="0" distB="0" distL="114300" distR="114300" simplePos="0" relativeHeight="251658240" behindDoc="0" locked="0" layoutInCell="1" allowOverlap="1" wp14:anchorId="6E8C2EC3" wp14:editId="12EAF1AB">
          <wp:simplePos x="0" y="0"/>
          <wp:positionH relativeFrom="column">
            <wp:posOffset>0</wp:posOffset>
          </wp:positionH>
          <wp:positionV relativeFrom="paragraph">
            <wp:posOffset>1160145</wp:posOffset>
          </wp:positionV>
          <wp:extent cx="1619885" cy="74295"/>
          <wp:effectExtent l="0" t="0" r="0" b="1905"/>
          <wp:wrapThrough wrapText="bothSides">
            <wp:wrapPolygon edited="0">
              <wp:start x="0" y="0"/>
              <wp:lineTo x="0" y="5538"/>
              <wp:lineTo x="9907" y="16615"/>
              <wp:lineTo x="11177" y="16615"/>
              <wp:lineTo x="21338" y="5538"/>
              <wp:lineTo x="21338" y="0"/>
              <wp:lineTo x="0" y="0"/>
            </wp:wrapPolygon>
          </wp:wrapThrough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74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170">
      <w:rPr>
        <w:noProof/>
      </w:rPr>
      <w:drawing>
        <wp:anchor distT="0" distB="0" distL="114300" distR="114300" simplePos="0" relativeHeight="251657216" behindDoc="1" locked="0" layoutInCell="1" allowOverlap="1" wp14:anchorId="5A45E64A" wp14:editId="46A0956D">
          <wp:simplePos x="0" y="0"/>
          <wp:positionH relativeFrom="column">
            <wp:posOffset>0</wp:posOffset>
          </wp:positionH>
          <wp:positionV relativeFrom="paragraph">
            <wp:posOffset>57785</wp:posOffset>
          </wp:positionV>
          <wp:extent cx="1619885" cy="899795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E0B60"/>
    <w:multiLevelType w:val="hybridMultilevel"/>
    <w:tmpl w:val="4208B0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D78AC"/>
    <w:multiLevelType w:val="hybridMultilevel"/>
    <w:tmpl w:val="572472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F6605"/>
    <w:multiLevelType w:val="hybridMultilevel"/>
    <w:tmpl w:val="1D94F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F6011"/>
    <w:multiLevelType w:val="hybridMultilevel"/>
    <w:tmpl w:val="974A79CC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DD82AA0"/>
    <w:multiLevelType w:val="hybridMultilevel"/>
    <w:tmpl w:val="D63405C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1A40B1E"/>
    <w:multiLevelType w:val="hybridMultilevel"/>
    <w:tmpl w:val="56486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A5F44"/>
    <w:multiLevelType w:val="hybridMultilevel"/>
    <w:tmpl w:val="132C00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80F24"/>
    <w:multiLevelType w:val="hybridMultilevel"/>
    <w:tmpl w:val="281618F0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42062CBE"/>
    <w:multiLevelType w:val="hybridMultilevel"/>
    <w:tmpl w:val="3C7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5794A"/>
    <w:multiLevelType w:val="hybridMultilevel"/>
    <w:tmpl w:val="A668814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32839AF"/>
    <w:multiLevelType w:val="hybridMultilevel"/>
    <w:tmpl w:val="3F700402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3F432F8"/>
    <w:multiLevelType w:val="hybridMultilevel"/>
    <w:tmpl w:val="0904632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75EA74FA"/>
    <w:multiLevelType w:val="hybridMultilevel"/>
    <w:tmpl w:val="53B6DE66"/>
    <w:lvl w:ilvl="0" w:tplc="2B1AE192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0249B"/>
    <w:multiLevelType w:val="hybridMultilevel"/>
    <w:tmpl w:val="064A84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35D11"/>
    <w:multiLevelType w:val="hybridMultilevel"/>
    <w:tmpl w:val="5C407A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10387"/>
    <w:multiLevelType w:val="hybridMultilevel"/>
    <w:tmpl w:val="259047AE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7"/>
  </w:num>
  <w:num w:numId="4">
    <w:abstractNumId w:val="15"/>
  </w:num>
  <w:num w:numId="5">
    <w:abstractNumId w:val="13"/>
  </w:num>
  <w:num w:numId="6">
    <w:abstractNumId w:val="10"/>
  </w:num>
  <w:num w:numId="7">
    <w:abstractNumId w:val="2"/>
  </w:num>
  <w:num w:numId="8">
    <w:abstractNumId w:val="0"/>
  </w:num>
  <w:num w:numId="9">
    <w:abstractNumId w:val="8"/>
  </w:num>
  <w:num w:numId="10">
    <w:abstractNumId w:val="14"/>
  </w:num>
  <w:num w:numId="11">
    <w:abstractNumId w:val="6"/>
  </w:num>
  <w:num w:numId="12">
    <w:abstractNumId w:val="3"/>
  </w:num>
  <w:num w:numId="13">
    <w:abstractNumId w:val="12"/>
  </w:num>
  <w:num w:numId="14">
    <w:abstractNumId w:val="4"/>
  </w:num>
  <w:num w:numId="15">
    <w:abstractNumId w:val="9"/>
  </w:num>
  <w:num w:numId="16">
    <w:abstractNumId w:val="8"/>
  </w:num>
  <w:num w:numId="1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5"/>
  <w:drawingGridHorizontalSpacing w:val="284"/>
  <w:drawingGridVerticalSpacing w:val="284"/>
  <w:doNotUseMarginsForDrawingGridOrigin/>
  <w:drawingGridHorizontalOrigin w:val="851"/>
  <w:drawingGridVerticalOrigin w:val="85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599"/>
    <w:rsid w:val="00007439"/>
    <w:rsid w:val="000131DE"/>
    <w:rsid w:val="00020549"/>
    <w:rsid w:val="000236A1"/>
    <w:rsid w:val="00027C11"/>
    <w:rsid w:val="00037575"/>
    <w:rsid w:val="0004163A"/>
    <w:rsid w:val="00051B50"/>
    <w:rsid w:val="0005296C"/>
    <w:rsid w:val="0005750D"/>
    <w:rsid w:val="00062B54"/>
    <w:rsid w:val="000630C8"/>
    <w:rsid w:val="00065F07"/>
    <w:rsid w:val="00070AF5"/>
    <w:rsid w:val="00074C74"/>
    <w:rsid w:val="00083619"/>
    <w:rsid w:val="000A1104"/>
    <w:rsid w:val="000A68ED"/>
    <w:rsid w:val="000A7EB2"/>
    <w:rsid w:val="000B2AA9"/>
    <w:rsid w:val="000B4448"/>
    <w:rsid w:val="000B5BF9"/>
    <w:rsid w:val="000B7137"/>
    <w:rsid w:val="000C237B"/>
    <w:rsid w:val="000D21E9"/>
    <w:rsid w:val="000F3216"/>
    <w:rsid w:val="00113B91"/>
    <w:rsid w:val="001209D3"/>
    <w:rsid w:val="001440F9"/>
    <w:rsid w:val="00155108"/>
    <w:rsid w:val="001567EA"/>
    <w:rsid w:val="00165D22"/>
    <w:rsid w:val="0016679C"/>
    <w:rsid w:val="00166D67"/>
    <w:rsid w:val="001733DF"/>
    <w:rsid w:val="00175897"/>
    <w:rsid w:val="00176C2E"/>
    <w:rsid w:val="0019006A"/>
    <w:rsid w:val="001907B1"/>
    <w:rsid w:val="00191B57"/>
    <w:rsid w:val="00194D1F"/>
    <w:rsid w:val="001A6D33"/>
    <w:rsid w:val="001A7FDC"/>
    <w:rsid w:val="001C1D93"/>
    <w:rsid w:val="001C2CC6"/>
    <w:rsid w:val="001C5321"/>
    <w:rsid w:val="001D241C"/>
    <w:rsid w:val="001D4F7C"/>
    <w:rsid w:val="001E0C45"/>
    <w:rsid w:val="001E6B23"/>
    <w:rsid w:val="00203C11"/>
    <w:rsid w:val="002129D7"/>
    <w:rsid w:val="0021333C"/>
    <w:rsid w:val="00216676"/>
    <w:rsid w:val="002208A2"/>
    <w:rsid w:val="00233346"/>
    <w:rsid w:val="00234927"/>
    <w:rsid w:val="0023522F"/>
    <w:rsid w:val="002369CF"/>
    <w:rsid w:val="00237AC8"/>
    <w:rsid w:val="00240FB4"/>
    <w:rsid w:val="002541FA"/>
    <w:rsid w:val="0025620C"/>
    <w:rsid w:val="0026051E"/>
    <w:rsid w:val="00261BCE"/>
    <w:rsid w:val="00263542"/>
    <w:rsid w:val="002636CF"/>
    <w:rsid w:val="00271EC8"/>
    <w:rsid w:val="00290170"/>
    <w:rsid w:val="00293056"/>
    <w:rsid w:val="002A42E1"/>
    <w:rsid w:val="002B68C8"/>
    <w:rsid w:val="002C1B40"/>
    <w:rsid w:val="002D23B2"/>
    <w:rsid w:val="002D41C1"/>
    <w:rsid w:val="002E0269"/>
    <w:rsid w:val="002E4CB8"/>
    <w:rsid w:val="002E6CDE"/>
    <w:rsid w:val="002F1592"/>
    <w:rsid w:val="002F3B6F"/>
    <w:rsid w:val="002F76EB"/>
    <w:rsid w:val="00305B66"/>
    <w:rsid w:val="00305DB6"/>
    <w:rsid w:val="0030614E"/>
    <w:rsid w:val="00307CC7"/>
    <w:rsid w:val="00324959"/>
    <w:rsid w:val="003357E3"/>
    <w:rsid w:val="003361C8"/>
    <w:rsid w:val="00361442"/>
    <w:rsid w:val="003712D9"/>
    <w:rsid w:val="00372014"/>
    <w:rsid w:val="0037798F"/>
    <w:rsid w:val="003806A1"/>
    <w:rsid w:val="00380B4B"/>
    <w:rsid w:val="00382E2D"/>
    <w:rsid w:val="00384245"/>
    <w:rsid w:val="00393C60"/>
    <w:rsid w:val="0039727F"/>
    <w:rsid w:val="003A106C"/>
    <w:rsid w:val="003A2DF0"/>
    <w:rsid w:val="003C7A5D"/>
    <w:rsid w:val="003E1E94"/>
    <w:rsid w:val="003E4052"/>
    <w:rsid w:val="003F48DF"/>
    <w:rsid w:val="003F505C"/>
    <w:rsid w:val="003F77EB"/>
    <w:rsid w:val="00407AD9"/>
    <w:rsid w:val="00412105"/>
    <w:rsid w:val="00423E25"/>
    <w:rsid w:val="00423EE4"/>
    <w:rsid w:val="00434421"/>
    <w:rsid w:val="004436F6"/>
    <w:rsid w:val="0044574E"/>
    <w:rsid w:val="004527A9"/>
    <w:rsid w:val="00455AA4"/>
    <w:rsid w:val="004574B7"/>
    <w:rsid w:val="00462069"/>
    <w:rsid w:val="004625DC"/>
    <w:rsid w:val="00480D0F"/>
    <w:rsid w:val="004A0917"/>
    <w:rsid w:val="004A2339"/>
    <w:rsid w:val="004B2559"/>
    <w:rsid w:val="004B6C67"/>
    <w:rsid w:val="004C0936"/>
    <w:rsid w:val="004C49A0"/>
    <w:rsid w:val="004D3579"/>
    <w:rsid w:val="004D46DA"/>
    <w:rsid w:val="004E085B"/>
    <w:rsid w:val="004E0921"/>
    <w:rsid w:val="004E1891"/>
    <w:rsid w:val="004E26B6"/>
    <w:rsid w:val="004F19F4"/>
    <w:rsid w:val="004F1D2E"/>
    <w:rsid w:val="00500315"/>
    <w:rsid w:val="00501757"/>
    <w:rsid w:val="00504328"/>
    <w:rsid w:val="005115EA"/>
    <w:rsid w:val="00514560"/>
    <w:rsid w:val="00524E79"/>
    <w:rsid w:val="00526B97"/>
    <w:rsid w:val="00530CA1"/>
    <w:rsid w:val="005412EF"/>
    <w:rsid w:val="005430CE"/>
    <w:rsid w:val="005450A8"/>
    <w:rsid w:val="00555117"/>
    <w:rsid w:val="0055762F"/>
    <w:rsid w:val="00560A13"/>
    <w:rsid w:val="00561E90"/>
    <w:rsid w:val="00566AA7"/>
    <w:rsid w:val="0056752F"/>
    <w:rsid w:val="005831E3"/>
    <w:rsid w:val="005854CA"/>
    <w:rsid w:val="00591F57"/>
    <w:rsid w:val="005959B4"/>
    <w:rsid w:val="005A0506"/>
    <w:rsid w:val="005A2CB3"/>
    <w:rsid w:val="005A7BE5"/>
    <w:rsid w:val="005B5D49"/>
    <w:rsid w:val="005C2D14"/>
    <w:rsid w:val="005D0CDF"/>
    <w:rsid w:val="005D18E7"/>
    <w:rsid w:val="005D34F1"/>
    <w:rsid w:val="005D62AB"/>
    <w:rsid w:val="005E11B1"/>
    <w:rsid w:val="005E1244"/>
    <w:rsid w:val="005E6E98"/>
    <w:rsid w:val="005F263E"/>
    <w:rsid w:val="00606FE3"/>
    <w:rsid w:val="006148DA"/>
    <w:rsid w:val="00624224"/>
    <w:rsid w:val="00641462"/>
    <w:rsid w:val="006477D0"/>
    <w:rsid w:val="00647C87"/>
    <w:rsid w:val="00651F64"/>
    <w:rsid w:val="0066609D"/>
    <w:rsid w:val="00671EA7"/>
    <w:rsid w:val="00674C14"/>
    <w:rsid w:val="00681EB9"/>
    <w:rsid w:val="00682D38"/>
    <w:rsid w:val="00683D45"/>
    <w:rsid w:val="0068469A"/>
    <w:rsid w:val="006914C8"/>
    <w:rsid w:val="006944D4"/>
    <w:rsid w:val="006A3FB3"/>
    <w:rsid w:val="006B0F19"/>
    <w:rsid w:val="006B4E99"/>
    <w:rsid w:val="006B50D1"/>
    <w:rsid w:val="006C17C9"/>
    <w:rsid w:val="006D153B"/>
    <w:rsid w:val="006E6D4F"/>
    <w:rsid w:val="0073222E"/>
    <w:rsid w:val="00733848"/>
    <w:rsid w:val="00751F71"/>
    <w:rsid w:val="00752733"/>
    <w:rsid w:val="00754BBA"/>
    <w:rsid w:val="007635F9"/>
    <w:rsid w:val="00767195"/>
    <w:rsid w:val="007701D2"/>
    <w:rsid w:val="00777C26"/>
    <w:rsid w:val="00777D30"/>
    <w:rsid w:val="00786419"/>
    <w:rsid w:val="00793F86"/>
    <w:rsid w:val="00795B47"/>
    <w:rsid w:val="00796BE2"/>
    <w:rsid w:val="007A39B5"/>
    <w:rsid w:val="007A5BCF"/>
    <w:rsid w:val="007B0DEC"/>
    <w:rsid w:val="007B7ED8"/>
    <w:rsid w:val="007D160D"/>
    <w:rsid w:val="007D2999"/>
    <w:rsid w:val="007D29A1"/>
    <w:rsid w:val="007D5E9A"/>
    <w:rsid w:val="007E1AD9"/>
    <w:rsid w:val="007F7CFD"/>
    <w:rsid w:val="0081287E"/>
    <w:rsid w:val="0081448D"/>
    <w:rsid w:val="00815063"/>
    <w:rsid w:val="00815D4B"/>
    <w:rsid w:val="008166E0"/>
    <w:rsid w:val="008346B9"/>
    <w:rsid w:val="00834CBA"/>
    <w:rsid w:val="00835A0F"/>
    <w:rsid w:val="00837190"/>
    <w:rsid w:val="00843D47"/>
    <w:rsid w:val="0084627F"/>
    <w:rsid w:val="0085256C"/>
    <w:rsid w:val="00857883"/>
    <w:rsid w:val="008655C6"/>
    <w:rsid w:val="00875D55"/>
    <w:rsid w:val="008825CD"/>
    <w:rsid w:val="0088298E"/>
    <w:rsid w:val="008854E1"/>
    <w:rsid w:val="008A1B90"/>
    <w:rsid w:val="008A7728"/>
    <w:rsid w:val="008B51DC"/>
    <w:rsid w:val="008B59C4"/>
    <w:rsid w:val="008C6AD0"/>
    <w:rsid w:val="008E1B1D"/>
    <w:rsid w:val="008F085F"/>
    <w:rsid w:val="00902B1E"/>
    <w:rsid w:val="00922E8C"/>
    <w:rsid w:val="00931E26"/>
    <w:rsid w:val="0093332D"/>
    <w:rsid w:val="009344B8"/>
    <w:rsid w:val="0093496F"/>
    <w:rsid w:val="0094490C"/>
    <w:rsid w:val="00944C23"/>
    <w:rsid w:val="00945E76"/>
    <w:rsid w:val="00947A49"/>
    <w:rsid w:val="009510AF"/>
    <w:rsid w:val="009526F9"/>
    <w:rsid w:val="00955AFC"/>
    <w:rsid w:val="0095614D"/>
    <w:rsid w:val="00962D5C"/>
    <w:rsid w:val="00965864"/>
    <w:rsid w:val="0097589B"/>
    <w:rsid w:val="00990151"/>
    <w:rsid w:val="0099341E"/>
    <w:rsid w:val="009A46FB"/>
    <w:rsid w:val="009B65EB"/>
    <w:rsid w:val="009D1BE9"/>
    <w:rsid w:val="009D4345"/>
    <w:rsid w:val="009E085B"/>
    <w:rsid w:val="00A056C0"/>
    <w:rsid w:val="00A16E4D"/>
    <w:rsid w:val="00A20A7F"/>
    <w:rsid w:val="00A21CAB"/>
    <w:rsid w:val="00A2222C"/>
    <w:rsid w:val="00A278A7"/>
    <w:rsid w:val="00A3744B"/>
    <w:rsid w:val="00A41F40"/>
    <w:rsid w:val="00A4386D"/>
    <w:rsid w:val="00A53F18"/>
    <w:rsid w:val="00A60BFB"/>
    <w:rsid w:val="00A655D9"/>
    <w:rsid w:val="00A66303"/>
    <w:rsid w:val="00A7010B"/>
    <w:rsid w:val="00A70CBF"/>
    <w:rsid w:val="00A72CC8"/>
    <w:rsid w:val="00A9178B"/>
    <w:rsid w:val="00AA3677"/>
    <w:rsid w:val="00AA40FB"/>
    <w:rsid w:val="00AD0E17"/>
    <w:rsid w:val="00AE6F79"/>
    <w:rsid w:val="00AF0488"/>
    <w:rsid w:val="00AF61A7"/>
    <w:rsid w:val="00AF7DF2"/>
    <w:rsid w:val="00B056E2"/>
    <w:rsid w:val="00B06B29"/>
    <w:rsid w:val="00B076A9"/>
    <w:rsid w:val="00B07D8C"/>
    <w:rsid w:val="00B17205"/>
    <w:rsid w:val="00B1745C"/>
    <w:rsid w:val="00B2124A"/>
    <w:rsid w:val="00B22EE1"/>
    <w:rsid w:val="00B27177"/>
    <w:rsid w:val="00B27F9B"/>
    <w:rsid w:val="00B35AFE"/>
    <w:rsid w:val="00B40916"/>
    <w:rsid w:val="00B42F4B"/>
    <w:rsid w:val="00B51558"/>
    <w:rsid w:val="00B526DD"/>
    <w:rsid w:val="00B60B15"/>
    <w:rsid w:val="00B86B4A"/>
    <w:rsid w:val="00B914E7"/>
    <w:rsid w:val="00B97F97"/>
    <w:rsid w:val="00BA45B4"/>
    <w:rsid w:val="00BB2608"/>
    <w:rsid w:val="00BC3A79"/>
    <w:rsid w:val="00BC55DF"/>
    <w:rsid w:val="00BD1F96"/>
    <w:rsid w:val="00BD37C0"/>
    <w:rsid w:val="00BE47D6"/>
    <w:rsid w:val="00BE68B0"/>
    <w:rsid w:val="00BF0A6A"/>
    <w:rsid w:val="00BF0DF4"/>
    <w:rsid w:val="00BF2CF3"/>
    <w:rsid w:val="00BF7678"/>
    <w:rsid w:val="00C0000C"/>
    <w:rsid w:val="00C01F55"/>
    <w:rsid w:val="00C077CA"/>
    <w:rsid w:val="00C122EC"/>
    <w:rsid w:val="00C319D2"/>
    <w:rsid w:val="00C43EF9"/>
    <w:rsid w:val="00C6421E"/>
    <w:rsid w:val="00C71BDD"/>
    <w:rsid w:val="00C803A9"/>
    <w:rsid w:val="00C865A8"/>
    <w:rsid w:val="00C91CD2"/>
    <w:rsid w:val="00C9366A"/>
    <w:rsid w:val="00C941A2"/>
    <w:rsid w:val="00CA5220"/>
    <w:rsid w:val="00CC48D0"/>
    <w:rsid w:val="00CD23C5"/>
    <w:rsid w:val="00CD3FE6"/>
    <w:rsid w:val="00CE227E"/>
    <w:rsid w:val="00D05C0D"/>
    <w:rsid w:val="00D13B34"/>
    <w:rsid w:val="00D16925"/>
    <w:rsid w:val="00D2016F"/>
    <w:rsid w:val="00D244DD"/>
    <w:rsid w:val="00D3563B"/>
    <w:rsid w:val="00D434C4"/>
    <w:rsid w:val="00D53716"/>
    <w:rsid w:val="00D54CEF"/>
    <w:rsid w:val="00D62800"/>
    <w:rsid w:val="00D63743"/>
    <w:rsid w:val="00D64B3B"/>
    <w:rsid w:val="00D64ED1"/>
    <w:rsid w:val="00D764D5"/>
    <w:rsid w:val="00D87051"/>
    <w:rsid w:val="00D91677"/>
    <w:rsid w:val="00DA0D08"/>
    <w:rsid w:val="00DA3FE4"/>
    <w:rsid w:val="00DA50E5"/>
    <w:rsid w:val="00DA7A42"/>
    <w:rsid w:val="00DB1564"/>
    <w:rsid w:val="00DB3075"/>
    <w:rsid w:val="00DC5AC5"/>
    <w:rsid w:val="00DD6035"/>
    <w:rsid w:val="00DF1965"/>
    <w:rsid w:val="00DF2B06"/>
    <w:rsid w:val="00DF6B85"/>
    <w:rsid w:val="00DF7DD4"/>
    <w:rsid w:val="00E137B6"/>
    <w:rsid w:val="00E15AF0"/>
    <w:rsid w:val="00E21392"/>
    <w:rsid w:val="00E23832"/>
    <w:rsid w:val="00E23A53"/>
    <w:rsid w:val="00E37D4E"/>
    <w:rsid w:val="00E37EA9"/>
    <w:rsid w:val="00E40224"/>
    <w:rsid w:val="00E44E1D"/>
    <w:rsid w:val="00E510D2"/>
    <w:rsid w:val="00E55599"/>
    <w:rsid w:val="00E564A2"/>
    <w:rsid w:val="00E6704B"/>
    <w:rsid w:val="00E94A3F"/>
    <w:rsid w:val="00E958A6"/>
    <w:rsid w:val="00E95C62"/>
    <w:rsid w:val="00EA699B"/>
    <w:rsid w:val="00EB3323"/>
    <w:rsid w:val="00EC1120"/>
    <w:rsid w:val="00ED03DB"/>
    <w:rsid w:val="00ED1899"/>
    <w:rsid w:val="00ED2B2C"/>
    <w:rsid w:val="00ED45D0"/>
    <w:rsid w:val="00EE2CAF"/>
    <w:rsid w:val="00EF17CE"/>
    <w:rsid w:val="00F1197D"/>
    <w:rsid w:val="00F162FD"/>
    <w:rsid w:val="00F23F3E"/>
    <w:rsid w:val="00F30240"/>
    <w:rsid w:val="00F3200B"/>
    <w:rsid w:val="00F334A4"/>
    <w:rsid w:val="00F34853"/>
    <w:rsid w:val="00F34F3B"/>
    <w:rsid w:val="00F521F3"/>
    <w:rsid w:val="00F54BB2"/>
    <w:rsid w:val="00F5544E"/>
    <w:rsid w:val="00F705B7"/>
    <w:rsid w:val="00F73B80"/>
    <w:rsid w:val="00F76FA6"/>
    <w:rsid w:val="00F91B85"/>
    <w:rsid w:val="00FA6907"/>
    <w:rsid w:val="00FB1187"/>
    <w:rsid w:val="00FB2564"/>
    <w:rsid w:val="00FB560C"/>
    <w:rsid w:val="00FC0CFF"/>
    <w:rsid w:val="00FC21B3"/>
    <w:rsid w:val="00FE36D1"/>
    <w:rsid w:val="00FE64AD"/>
    <w:rsid w:val="00FF47A4"/>
    <w:rsid w:val="00FF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9BB6D3"/>
  <w14:defaultImageDpi w14:val="300"/>
  <w15:docId w15:val="{82B6AF23-BDF4-4C52-A558-D16B613E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3712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FB256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B2564"/>
    <w:rPr>
      <w:sz w:val="24"/>
      <w:szCs w:val="24"/>
    </w:rPr>
  </w:style>
  <w:style w:type="paragraph" w:styleId="Pieddepage">
    <w:name w:val="footer"/>
    <w:basedOn w:val="Normal"/>
    <w:link w:val="PieddepageCar"/>
    <w:unhideWhenUsed/>
    <w:rsid w:val="00FB25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B2564"/>
    <w:rPr>
      <w:sz w:val="24"/>
      <w:szCs w:val="24"/>
    </w:rPr>
  </w:style>
  <w:style w:type="character" w:styleId="Lienhypertexte">
    <w:name w:val="Hyperlink"/>
    <w:unhideWhenUsed/>
    <w:rsid w:val="001567EA"/>
    <w:rPr>
      <w:color w:val="0000FF"/>
      <w:u w:val="single"/>
    </w:rPr>
  </w:style>
  <w:style w:type="table" w:customStyle="1" w:styleId="Citationintense1">
    <w:name w:val="Citation intense1"/>
    <w:basedOn w:val="TableauNormal"/>
    <w:uiPriority w:val="60"/>
    <w:qFormat/>
    <w:rsid w:val="00945E76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Numrodepage">
    <w:name w:val="page number"/>
    <w:rsid w:val="005D34F1"/>
  </w:style>
  <w:style w:type="paragraph" w:styleId="Textedebulles">
    <w:name w:val="Balloon Text"/>
    <w:basedOn w:val="Normal"/>
    <w:link w:val="TextedebullesCar"/>
    <w:uiPriority w:val="99"/>
    <w:semiHidden/>
    <w:unhideWhenUsed/>
    <w:rsid w:val="000375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03757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B2124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72"/>
    <w:qFormat/>
    <w:rsid w:val="00885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20355\AppData\Local\Temp\Mod&#232;le%20Attestation%20FdS-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F6500F-13C4-43B2-954D-63EFFEE03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Attestation FdS-1.dotx</Template>
  <TotalTime>3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esma montpellier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Marmara</dc:creator>
  <cp:lastModifiedBy>Melanie</cp:lastModifiedBy>
  <cp:revision>4</cp:revision>
  <cp:lastPrinted>2021-09-21T11:52:00Z</cp:lastPrinted>
  <dcterms:created xsi:type="dcterms:W3CDTF">2022-09-02T06:58:00Z</dcterms:created>
  <dcterms:modified xsi:type="dcterms:W3CDTF">2022-09-02T07:29:00Z</dcterms:modified>
</cp:coreProperties>
</file>